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A8E" w:rsidRPr="00624B41" w:rsidRDefault="008B1A8E" w:rsidP="007A2731">
      <w:pPr>
        <w:jc w:val="center"/>
        <w:rPr>
          <w:b/>
        </w:rPr>
      </w:pPr>
      <w:r>
        <w:rPr>
          <w:b/>
        </w:rPr>
        <w:t>ПРОВЕРКА В ОТНОШЕНИИ ООО УК «Советская</w:t>
      </w:r>
      <w:r w:rsidRPr="00624B41">
        <w:rPr>
          <w:b/>
        </w:rPr>
        <w:t>»</w:t>
      </w:r>
    </w:p>
    <w:p w:rsidR="008B1A8E" w:rsidRPr="003D74C6" w:rsidRDefault="008B1A8E" w:rsidP="008D7451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поступило обращение от жителей, проживающих по адресу: г. Липецк, ул. </w:t>
      </w:r>
      <w:r>
        <w:rPr>
          <w:sz w:val="32"/>
          <w:szCs w:val="32"/>
        </w:rPr>
        <w:t>Космонавтов, д.47/2,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проведения профилактического ремонта мест общего пользования 1-го подъезда.</w:t>
      </w:r>
      <w:r w:rsidRPr="00A76D70">
        <w:rPr>
          <w:sz w:val="32"/>
          <w:szCs w:val="32"/>
        </w:rPr>
        <w:t xml:space="preserve"> </w:t>
      </w:r>
    </w:p>
    <w:p w:rsidR="008B1A8E" w:rsidRDefault="008B1A8E" w:rsidP="007A2731">
      <w:pPr>
        <w:jc w:val="both"/>
        <w:rPr>
          <w:sz w:val="32"/>
          <w:szCs w:val="32"/>
        </w:rPr>
      </w:pPr>
      <w:r w:rsidRPr="00095EAC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24pt;visibility:visible">
            <v:imagedata r:id="rId4" o:title=""/>
          </v:shape>
        </w:pict>
      </w:r>
    </w:p>
    <w:p w:rsidR="008B1A8E" w:rsidRDefault="008B1A8E" w:rsidP="007A2731">
      <w:pPr>
        <w:jc w:val="both"/>
        <w:rPr>
          <w:sz w:val="32"/>
          <w:szCs w:val="32"/>
        </w:rPr>
      </w:pPr>
    </w:p>
    <w:p w:rsidR="008B1A8E" w:rsidRDefault="008B1A8E" w:rsidP="007A2731">
      <w:pPr>
        <w:jc w:val="both"/>
        <w:rPr>
          <w:sz w:val="32"/>
          <w:szCs w:val="32"/>
        </w:rPr>
      </w:pPr>
      <w:r w:rsidRPr="00D262F9">
        <w:rPr>
          <w:sz w:val="32"/>
          <w:szCs w:val="32"/>
        </w:rPr>
        <w:t>Госжилинспекцией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ООО УК «Советская» выдано предписание об устранении выявленного нарушения</w:t>
      </w:r>
      <w:r w:rsidRPr="00A76D70">
        <w:rPr>
          <w:sz w:val="32"/>
          <w:szCs w:val="32"/>
        </w:rPr>
        <w:t>.</w:t>
      </w:r>
    </w:p>
    <w:p w:rsidR="008B1A8E" w:rsidRDefault="008B1A8E" w:rsidP="007A2731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настоящее время ранее выданное предписание выполнено, </w:t>
      </w:r>
      <w:r>
        <w:rPr>
          <w:sz w:val="32"/>
          <w:szCs w:val="32"/>
        </w:rPr>
        <w:t>произведен ремонт лестничных клеток 1-го подъезда дома № 47/2 по ул. Космонавтов             г. Липецка.</w:t>
      </w:r>
    </w:p>
    <w:p w:rsidR="008B1A8E" w:rsidRDefault="008B1A8E" w:rsidP="00CD6717">
      <w:pPr>
        <w:jc w:val="both"/>
      </w:pPr>
      <w:r w:rsidRPr="00095EAC">
        <w:rPr>
          <w:noProof/>
          <w:sz w:val="32"/>
          <w:szCs w:val="32"/>
          <w:lang w:eastAsia="ru-RU"/>
        </w:rPr>
        <w:pict>
          <v:shape id="Рисунок 2" o:spid="_x0000_i1026" type="#_x0000_t75" style="width:448.5pt;height:525.75pt;visibility:visible">
            <v:imagedata r:id="rId5" o:title=""/>
          </v:shape>
        </w:pict>
      </w:r>
    </w:p>
    <w:sectPr w:rsidR="008B1A8E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2731"/>
    <w:rsid w:val="00095EAC"/>
    <w:rsid w:val="00194306"/>
    <w:rsid w:val="003D74C6"/>
    <w:rsid w:val="00624B41"/>
    <w:rsid w:val="00721DC6"/>
    <w:rsid w:val="007634F5"/>
    <w:rsid w:val="007A2731"/>
    <w:rsid w:val="008B1A8E"/>
    <w:rsid w:val="008D7451"/>
    <w:rsid w:val="009973FE"/>
    <w:rsid w:val="00A54C5C"/>
    <w:rsid w:val="00A76D70"/>
    <w:rsid w:val="00B21F3B"/>
    <w:rsid w:val="00CD6717"/>
    <w:rsid w:val="00D262F9"/>
    <w:rsid w:val="00E6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731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2731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2</Pages>
  <Words>82</Words>
  <Characters>469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2015-05-11T09:07:00Z</dcterms:created>
  <dcterms:modified xsi:type="dcterms:W3CDTF">2015-09-17T12:17:00Z</dcterms:modified>
</cp:coreProperties>
</file>