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90" w:rsidRPr="00624B41" w:rsidRDefault="00CB6990" w:rsidP="00D262F9">
      <w:pPr>
        <w:jc w:val="center"/>
        <w:rPr>
          <w:b/>
        </w:rPr>
      </w:pPr>
      <w:r>
        <w:rPr>
          <w:b/>
        </w:rPr>
        <w:t>ПРОВЕРКА В ОТНОШЕНИИ ООО «Г</w:t>
      </w:r>
      <w:r w:rsidRPr="00D262F9">
        <w:rPr>
          <w:b/>
        </w:rPr>
        <w:t>УК</w:t>
      </w:r>
      <w:r>
        <w:rPr>
          <w:b/>
        </w:rPr>
        <w:t xml:space="preserve">  «Правобережная</w:t>
      </w:r>
      <w:r w:rsidRPr="00624B41">
        <w:rPr>
          <w:b/>
        </w:rPr>
        <w:t>»</w:t>
      </w:r>
    </w:p>
    <w:p w:rsidR="00CB6990" w:rsidRPr="003D74C6" w:rsidRDefault="00CB6990" w:rsidP="00D262F9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 xml:space="preserve">В Госжилинспекцию поступило обращение от жителей, проживающих по адресу: г. Липецк, </w:t>
      </w:r>
      <w:r>
        <w:rPr>
          <w:sz w:val="32"/>
          <w:szCs w:val="32"/>
        </w:rPr>
        <w:t>9-й микрорайон, д. 7,</w:t>
      </w:r>
      <w:r w:rsidRPr="00A76D70">
        <w:rPr>
          <w:sz w:val="32"/>
          <w:szCs w:val="32"/>
        </w:rPr>
        <w:t xml:space="preserve"> по вопросу</w:t>
      </w:r>
      <w:r>
        <w:rPr>
          <w:sz w:val="32"/>
          <w:szCs w:val="32"/>
        </w:rPr>
        <w:t xml:space="preserve"> неудовлетворительного состояния межпанельных стыков квартиры и входной группы 3-го подъезда.</w:t>
      </w:r>
    </w:p>
    <w:p w:rsidR="00CB6990" w:rsidRDefault="00CB6990" w:rsidP="00D262F9">
      <w:pPr>
        <w:jc w:val="both"/>
        <w:rPr>
          <w:sz w:val="32"/>
          <w:szCs w:val="32"/>
        </w:rPr>
      </w:pPr>
      <w:r w:rsidRPr="00EF2B6B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570pt;visibility:visible">
            <v:imagedata r:id="rId4" o:title=""/>
          </v:shape>
        </w:pict>
      </w:r>
    </w:p>
    <w:p w:rsidR="00CB6990" w:rsidRDefault="00CB6990" w:rsidP="00D262F9">
      <w:pPr>
        <w:jc w:val="both"/>
        <w:rPr>
          <w:sz w:val="32"/>
          <w:szCs w:val="32"/>
        </w:rPr>
      </w:pPr>
    </w:p>
    <w:p w:rsidR="00CB6990" w:rsidRDefault="00CB6990" w:rsidP="00D262F9">
      <w:pPr>
        <w:jc w:val="both"/>
        <w:rPr>
          <w:sz w:val="32"/>
          <w:szCs w:val="32"/>
        </w:rPr>
      </w:pPr>
    </w:p>
    <w:p w:rsidR="00CB6990" w:rsidRDefault="00CB6990" w:rsidP="00D262F9">
      <w:pPr>
        <w:jc w:val="both"/>
        <w:rPr>
          <w:sz w:val="32"/>
          <w:szCs w:val="32"/>
        </w:rPr>
      </w:pPr>
    </w:p>
    <w:p w:rsidR="00CB6990" w:rsidRDefault="00CB6990" w:rsidP="00D262F9">
      <w:pPr>
        <w:jc w:val="both"/>
        <w:rPr>
          <w:sz w:val="32"/>
          <w:szCs w:val="32"/>
        </w:rPr>
      </w:pPr>
      <w:r w:rsidRPr="00D262F9">
        <w:rPr>
          <w:sz w:val="32"/>
          <w:szCs w:val="32"/>
        </w:rPr>
        <w:t>Госжилинспекцией  проведена внеплановая проверка, по результатам</w:t>
      </w:r>
      <w:r w:rsidRPr="00A76D70">
        <w:rPr>
          <w:sz w:val="32"/>
          <w:szCs w:val="32"/>
        </w:rPr>
        <w:t xml:space="preserve"> которой </w:t>
      </w:r>
      <w:r>
        <w:rPr>
          <w:sz w:val="32"/>
          <w:szCs w:val="32"/>
        </w:rPr>
        <w:t xml:space="preserve">ООО «ГУК «Правобережная» выдано предписание </w:t>
      </w:r>
      <w:r w:rsidRPr="00A76D70">
        <w:rPr>
          <w:sz w:val="32"/>
          <w:szCs w:val="32"/>
        </w:rPr>
        <w:t>об устранении выявленных нарушений.</w:t>
      </w:r>
    </w:p>
    <w:p w:rsidR="00CB6990" w:rsidRDefault="00CB6990" w:rsidP="00D262F9">
      <w:pPr>
        <w:jc w:val="both"/>
        <w:rPr>
          <w:sz w:val="32"/>
          <w:szCs w:val="32"/>
        </w:rPr>
      </w:pPr>
      <w:r w:rsidRPr="00A76D70">
        <w:rPr>
          <w:sz w:val="32"/>
          <w:szCs w:val="32"/>
        </w:rPr>
        <w:t>В настоящее время ранее выданное предписание выполнено, произведен</w:t>
      </w:r>
      <w:r>
        <w:rPr>
          <w:sz w:val="32"/>
          <w:szCs w:val="32"/>
        </w:rPr>
        <w:t xml:space="preserve"> ремонт межпанельных стыков квартиры  и входной группы 3-го подъезда дома № 7   9-го микрорайона г. Липецка.</w:t>
      </w:r>
    </w:p>
    <w:p w:rsidR="00CB6990" w:rsidRDefault="00CB6990" w:rsidP="00EC6FCA">
      <w:pPr>
        <w:jc w:val="both"/>
      </w:pPr>
      <w:r w:rsidRPr="008F0179">
        <w:rPr>
          <w:noProof/>
          <w:lang w:eastAsia="ru-RU"/>
        </w:rPr>
        <w:pict>
          <v:shape id="Рисунок 2" o:spid="_x0000_i1026" type="#_x0000_t75" style="width:468pt;height:496.5pt;visibility:visible">
            <v:imagedata r:id="rId5" o:title=""/>
          </v:shape>
        </w:pict>
      </w:r>
    </w:p>
    <w:sectPr w:rsidR="00CB6990" w:rsidSect="00A54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62F9"/>
    <w:rsid w:val="001C56BE"/>
    <w:rsid w:val="002537DE"/>
    <w:rsid w:val="00366B4B"/>
    <w:rsid w:val="003D74C6"/>
    <w:rsid w:val="0047166D"/>
    <w:rsid w:val="004D281D"/>
    <w:rsid w:val="00624B41"/>
    <w:rsid w:val="00721DC6"/>
    <w:rsid w:val="007634F5"/>
    <w:rsid w:val="007D7577"/>
    <w:rsid w:val="008F0179"/>
    <w:rsid w:val="009F3176"/>
    <w:rsid w:val="00A54C5C"/>
    <w:rsid w:val="00A76D70"/>
    <w:rsid w:val="00CB6990"/>
    <w:rsid w:val="00CC35B3"/>
    <w:rsid w:val="00D262F9"/>
    <w:rsid w:val="00EC6FCA"/>
    <w:rsid w:val="00EF2B6B"/>
    <w:rsid w:val="00F31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2F9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2F9"/>
    <w:rPr>
      <w:rFonts w:ascii="Tahoma" w:eastAsia="Times New Roman" w:hAnsi="Tahoma" w:cs="Tahoma"/>
      <w:spacing w:val="-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</Pages>
  <Words>88</Words>
  <Characters>504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2015-05-11T08:55:00Z</dcterms:created>
  <dcterms:modified xsi:type="dcterms:W3CDTF">2015-09-17T12:08:00Z</dcterms:modified>
</cp:coreProperties>
</file>