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642" w:rsidRPr="002124CE" w:rsidRDefault="002D2642">
      <w:pPr>
        <w:rPr>
          <w:noProof/>
          <w:sz w:val="28"/>
          <w:szCs w:val="28"/>
          <w:lang w:eastAsia="ru-RU"/>
        </w:rPr>
      </w:pPr>
      <w:r w:rsidRPr="002124CE">
        <w:rPr>
          <w:noProof/>
          <w:sz w:val="28"/>
          <w:szCs w:val="28"/>
          <w:lang w:eastAsia="ru-RU"/>
        </w:rPr>
        <w:t xml:space="preserve">                                   Проверка в отношении ООО УК «Спутник»</w:t>
      </w:r>
    </w:p>
    <w:p w:rsidR="002D2642" w:rsidRPr="002124CE" w:rsidRDefault="002D2642">
      <w:pPr>
        <w:rPr>
          <w:noProof/>
          <w:sz w:val="28"/>
          <w:szCs w:val="28"/>
          <w:lang w:eastAsia="ru-RU"/>
        </w:rPr>
      </w:pPr>
    </w:p>
    <w:p w:rsidR="002D2642" w:rsidRDefault="002D2642" w:rsidP="004E4035">
      <w:pPr>
        <w:ind w:firstLine="720"/>
        <w:rPr>
          <w:noProof/>
          <w:lang w:eastAsia="ru-RU"/>
        </w:rPr>
      </w:pPr>
    </w:p>
    <w:p w:rsidR="002D2642" w:rsidRPr="00531E09" w:rsidRDefault="002D2642" w:rsidP="004E4035">
      <w:pPr>
        <w:ind w:firstLine="720"/>
        <w:rPr>
          <w:sz w:val="28"/>
          <w:szCs w:val="28"/>
        </w:rPr>
      </w:pPr>
      <w:r w:rsidRPr="00531E09">
        <w:rPr>
          <w:sz w:val="28"/>
          <w:szCs w:val="28"/>
        </w:rPr>
        <w:t>В Госжилинспекцию Липецкой области поступ</w:t>
      </w:r>
      <w:r>
        <w:rPr>
          <w:sz w:val="28"/>
          <w:szCs w:val="28"/>
        </w:rPr>
        <w:t>ило обращение от жителей дома № 55 по ул. Неделина  г. Липецка</w:t>
      </w:r>
      <w:r w:rsidRPr="00531E09">
        <w:rPr>
          <w:sz w:val="28"/>
          <w:szCs w:val="28"/>
        </w:rPr>
        <w:t xml:space="preserve"> по вопросу </w:t>
      </w:r>
      <w:r>
        <w:rPr>
          <w:sz w:val="28"/>
          <w:szCs w:val="28"/>
        </w:rPr>
        <w:t xml:space="preserve"> н</w:t>
      </w:r>
      <w:r w:rsidRPr="00531E09">
        <w:rPr>
          <w:sz w:val="28"/>
          <w:szCs w:val="28"/>
        </w:rPr>
        <w:t>еудовлетворительного состояния</w:t>
      </w:r>
      <w:r>
        <w:rPr>
          <w:sz w:val="28"/>
          <w:szCs w:val="28"/>
        </w:rPr>
        <w:t xml:space="preserve"> окон</w:t>
      </w:r>
      <w:r w:rsidRPr="00531E09">
        <w:rPr>
          <w:sz w:val="28"/>
          <w:szCs w:val="28"/>
        </w:rPr>
        <w:t>.</w:t>
      </w:r>
    </w:p>
    <w:p w:rsidR="002D2642" w:rsidRDefault="002D2642">
      <w:pPr>
        <w:rPr>
          <w:noProof/>
          <w:lang w:eastAsia="ru-RU"/>
        </w:rPr>
      </w:pPr>
    </w:p>
    <w:p w:rsidR="002D2642" w:rsidRDefault="002D2642">
      <w:pPr>
        <w:rPr>
          <w:noProof/>
          <w:lang w:eastAsia="ru-RU"/>
        </w:rPr>
      </w:pPr>
    </w:p>
    <w:p w:rsidR="002D2642" w:rsidRDefault="002D2642">
      <w:pPr>
        <w:rPr>
          <w:noProof/>
          <w:lang w:eastAsia="ru-RU"/>
        </w:rPr>
      </w:pPr>
    </w:p>
    <w:p w:rsidR="002D2642" w:rsidRDefault="002D2642">
      <w:r>
        <w:rPr>
          <w:noProof/>
          <w:lang w:eastAsia="ru-RU"/>
        </w:rPr>
        <w:pict>
          <v:oval id="_x0000_s1026" style="position:absolute;margin-left:28.85pt;margin-top:206.8pt;width:237.35pt;height:202.5pt;z-index:251658240" strokecolor="red" strokeweight="4.5pt">
            <v:fill opacity="0"/>
          </v:oval>
        </w:pict>
      </w:r>
      <w:r w:rsidRPr="006913A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88.5pt;height:480pt;visibility:visible">
            <v:imagedata r:id="rId4" o:title=""/>
          </v:shape>
        </w:pict>
      </w:r>
    </w:p>
    <w:p w:rsidR="002D2642" w:rsidRDefault="002D2642"/>
    <w:p w:rsidR="002D2642" w:rsidRDefault="002D2642"/>
    <w:p w:rsidR="002D2642" w:rsidRDefault="002D2642"/>
    <w:p w:rsidR="002D2642" w:rsidRDefault="002D2642"/>
    <w:p w:rsidR="002D2642" w:rsidRDefault="002D2642" w:rsidP="002124CE">
      <w:pPr>
        <w:rPr>
          <w:sz w:val="28"/>
          <w:szCs w:val="28"/>
        </w:rPr>
      </w:pPr>
    </w:p>
    <w:p w:rsidR="002D2642" w:rsidRDefault="002D2642" w:rsidP="002124CE">
      <w:pPr>
        <w:rPr>
          <w:sz w:val="28"/>
          <w:szCs w:val="28"/>
        </w:rPr>
      </w:pPr>
    </w:p>
    <w:p w:rsidR="002D2642" w:rsidRDefault="002D2642" w:rsidP="002124CE">
      <w:pPr>
        <w:rPr>
          <w:sz w:val="28"/>
          <w:szCs w:val="28"/>
        </w:rPr>
      </w:pPr>
      <w:r w:rsidRPr="00531E09">
        <w:rPr>
          <w:sz w:val="28"/>
          <w:szCs w:val="28"/>
        </w:rPr>
        <w:t xml:space="preserve">По результатам проверки ООО </w:t>
      </w:r>
      <w:r>
        <w:rPr>
          <w:sz w:val="28"/>
          <w:szCs w:val="28"/>
        </w:rPr>
        <w:t xml:space="preserve"> УК </w:t>
      </w:r>
      <w:r w:rsidRPr="00531E09">
        <w:rPr>
          <w:sz w:val="28"/>
          <w:szCs w:val="28"/>
        </w:rPr>
        <w:t>«</w:t>
      </w:r>
      <w:r>
        <w:rPr>
          <w:sz w:val="28"/>
          <w:szCs w:val="28"/>
        </w:rPr>
        <w:t>Спутник</w:t>
      </w:r>
      <w:r w:rsidRPr="00531E09">
        <w:rPr>
          <w:sz w:val="28"/>
          <w:szCs w:val="28"/>
        </w:rPr>
        <w:t xml:space="preserve">» было выдано предписание об устранении нарушений. </w:t>
      </w:r>
    </w:p>
    <w:p w:rsidR="002D2642" w:rsidRPr="00531E09" w:rsidRDefault="002D2642" w:rsidP="002124CE">
      <w:pPr>
        <w:rPr>
          <w:sz w:val="28"/>
          <w:szCs w:val="28"/>
        </w:rPr>
      </w:pPr>
      <w:r w:rsidRPr="00531E09">
        <w:rPr>
          <w:sz w:val="28"/>
          <w:szCs w:val="28"/>
        </w:rPr>
        <w:t>При проведении проверки установлено, что предписание выполнено.</w:t>
      </w:r>
    </w:p>
    <w:p w:rsidR="002D2642" w:rsidRDefault="002D2642" w:rsidP="002124CE"/>
    <w:p w:rsidR="002D2642" w:rsidRDefault="002D2642" w:rsidP="002124CE"/>
    <w:p w:rsidR="002D2642" w:rsidRDefault="002D2642" w:rsidP="002124CE"/>
    <w:p w:rsidR="002D2642" w:rsidRDefault="002D2642" w:rsidP="002124CE"/>
    <w:p w:rsidR="002D2642" w:rsidRDefault="002D2642" w:rsidP="002124CE"/>
    <w:p w:rsidR="002D2642" w:rsidRDefault="002D2642" w:rsidP="002124CE"/>
    <w:p w:rsidR="002D2642" w:rsidRDefault="002D2642">
      <w:r>
        <w:rPr>
          <w:noProof/>
          <w:lang w:eastAsia="ru-RU"/>
        </w:rPr>
        <w:pict>
          <v:oval id="_x0000_s1027" style="position:absolute;margin-left:130.95pt;margin-top:331.6pt;width:181.6pt;height:132.15pt;z-index:251659264" strokecolor="red" strokeweight="4.5pt">
            <v:fill opacity="0"/>
          </v:oval>
        </w:pict>
      </w:r>
      <w:r w:rsidRPr="006913A0">
        <w:rPr>
          <w:noProof/>
          <w:lang w:eastAsia="ru-RU"/>
        </w:rPr>
        <w:pict>
          <v:shape id="Рисунок 4" o:spid="_x0000_i1026" type="#_x0000_t75" style="width:402pt;height:480pt;visibility:visible">
            <v:imagedata r:id="rId5" o:title=""/>
          </v:shape>
        </w:pict>
      </w:r>
    </w:p>
    <w:sectPr w:rsidR="002D2642" w:rsidSect="00CF2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60C5"/>
    <w:rsid w:val="000779A5"/>
    <w:rsid w:val="00084278"/>
    <w:rsid w:val="000C6955"/>
    <w:rsid w:val="001C6C77"/>
    <w:rsid w:val="002124CE"/>
    <w:rsid w:val="002D2642"/>
    <w:rsid w:val="00303F8A"/>
    <w:rsid w:val="003176F5"/>
    <w:rsid w:val="00324C1A"/>
    <w:rsid w:val="00327F8C"/>
    <w:rsid w:val="00443C39"/>
    <w:rsid w:val="00455C15"/>
    <w:rsid w:val="004E4035"/>
    <w:rsid w:val="00531E09"/>
    <w:rsid w:val="006913A0"/>
    <w:rsid w:val="0072049B"/>
    <w:rsid w:val="00A37283"/>
    <w:rsid w:val="00B508EE"/>
    <w:rsid w:val="00B853D2"/>
    <w:rsid w:val="00B90E39"/>
    <w:rsid w:val="00BB522E"/>
    <w:rsid w:val="00C960C5"/>
    <w:rsid w:val="00CF2FE2"/>
    <w:rsid w:val="00E41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FE2"/>
    <w:pPr>
      <w:spacing w:line="240" w:lineRule="atLeast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960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96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60</Words>
  <Characters>346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user</cp:lastModifiedBy>
  <cp:revision>4</cp:revision>
  <dcterms:created xsi:type="dcterms:W3CDTF">2015-03-05T13:25:00Z</dcterms:created>
  <dcterms:modified xsi:type="dcterms:W3CDTF">2015-03-10T06:29:00Z</dcterms:modified>
</cp:coreProperties>
</file>