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F8" w:rsidRPr="00624B41" w:rsidRDefault="009D1AF8" w:rsidP="00C64D05">
      <w:pPr>
        <w:jc w:val="center"/>
        <w:rPr>
          <w:b/>
        </w:rPr>
      </w:pPr>
      <w:r>
        <w:rPr>
          <w:b/>
        </w:rPr>
        <w:t>ПРОВЕРКА В ОТНОШЕНИИ ООО «Г</w:t>
      </w:r>
      <w:r w:rsidRPr="00D262F9">
        <w:rPr>
          <w:b/>
        </w:rPr>
        <w:t>УК</w:t>
      </w:r>
      <w:r>
        <w:rPr>
          <w:b/>
        </w:rPr>
        <w:t xml:space="preserve">  «Правобережная</w:t>
      </w:r>
      <w:r w:rsidRPr="00624B41">
        <w:rPr>
          <w:b/>
        </w:rPr>
        <w:t>»</w:t>
      </w:r>
    </w:p>
    <w:p w:rsidR="009D1AF8" w:rsidRDefault="009D1AF8" w:rsidP="00C64D0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поступило обращение от жителей, проживающих по адресу: г. Липецк, ул. </w:t>
      </w:r>
      <w:r>
        <w:rPr>
          <w:sz w:val="32"/>
          <w:szCs w:val="32"/>
        </w:rPr>
        <w:t>Космонавтов, д.96б,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течи кровли.</w:t>
      </w:r>
      <w:r w:rsidRPr="00A76D70">
        <w:rPr>
          <w:sz w:val="32"/>
          <w:szCs w:val="32"/>
        </w:rPr>
        <w:t xml:space="preserve"> </w:t>
      </w:r>
    </w:p>
    <w:p w:rsidR="009D1AF8" w:rsidRPr="003D74C6" w:rsidRDefault="009D1AF8" w:rsidP="00C64D05">
      <w:pPr>
        <w:jc w:val="both"/>
        <w:rPr>
          <w:sz w:val="32"/>
          <w:szCs w:val="32"/>
        </w:rPr>
      </w:pPr>
    </w:p>
    <w:p w:rsidR="009D1AF8" w:rsidRDefault="009D1AF8" w:rsidP="00C64D05">
      <w:pPr>
        <w:jc w:val="both"/>
        <w:rPr>
          <w:sz w:val="32"/>
          <w:szCs w:val="32"/>
        </w:rPr>
      </w:pPr>
      <w:r w:rsidRPr="005772C3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1pt;height:263.25pt;visibility:visible">
            <v:imagedata r:id="rId4" o:title=""/>
          </v:shape>
        </w:pict>
      </w:r>
    </w:p>
    <w:p w:rsidR="009D1AF8" w:rsidRDefault="009D1AF8" w:rsidP="00C64D05">
      <w:pPr>
        <w:jc w:val="both"/>
        <w:rPr>
          <w:sz w:val="32"/>
          <w:szCs w:val="32"/>
        </w:rPr>
      </w:pPr>
      <w:r w:rsidRPr="00D262F9">
        <w:rPr>
          <w:sz w:val="32"/>
          <w:szCs w:val="32"/>
        </w:rPr>
        <w:t>Госжилинспекцией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 xml:space="preserve">ООО «ГУК «Правобережная»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9D1AF8" w:rsidRDefault="009D1AF8" w:rsidP="00C64D0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 xml:space="preserve"> латочный ремонт кровли.</w:t>
      </w:r>
      <w:r w:rsidRPr="00A76D70">
        <w:rPr>
          <w:sz w:val="32"/>
          <w:szCs w:val="32"/>
        </w:rPr>
        <w:t xml:space="preserve"> </w:t>
      </w:r>
    </w:p>
    <w:p w:rsidR="009D1AF8" w:rsidRDefault="009D1AF8" w:rsidP="00C64D05">
      <w:r w:rsidRPr="00A1411F">
        <w:rPr>
          <w:noProof/>
          <w:lang w:eastAsia="ru-RU"/>
        </w:rPr>
        <w:pict>
          <v:shape id="Рисунок 3" o:spid="_x0000_i1026" type="#_x0000_t75" style="width:341.25pt;height:255.75pt;visibility:visible">
            <v:imagedata r:id="rId5" o:title=""/>
          </v:shape>
        </w:pict>
      </w:r>
    </w:p>
    <w:sectPr w:rsidR="009D1AF8" w:rsidSect="00C80944">
      <w:pgSz w:w="11906" w:h="16838"/>
      <w:pgMar w:top="340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D05"/>
    <w:rsid w:val="000F7734"/>
    <w:rsid w:val="003D74C6"/>
    <w:rsid w:val="005772C3"/>
    <w:rsid w:val="005B402C"/>
    <w:rsid w:val="00624B41"/>
    <w:rsid w:val="00721DC6"/>
    <w:rsid w:val="007634F5"/>
    <w:rsid w:val="009D1AF8"/>
    <w:rsid w:val="00A1411F"/>
    <w:rsid w:val="00A54C5C"/>
    <w:rsid w:val="00A76D70"/>
    <w:rsid w:val="00C64D05"/>
    <w:rsid w:val="00C80944"/>
    <w:rsid w:val="00CE5891"/>
    <w:rsid w:val="00D262F9"/>
    <w:rsid w:val="00FC4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D05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6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4D05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</Pages>
  <Words>64</Words>
  <Characters>367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2015-05-11T09:02:00Z</dcterms:created>
  <dcterms:modified xsi:type="dcterms:W3CDTF">2015-05-26T08:19:00Z</dcterms:modified>
</cp:coreProperties>
</file>