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22F1" w:rsidRDefault="007122F1" w:rsidP="003533D4">
      <w:pPr>
        <w:spacing w:after="0"/>
        <w:jc w:val="center"/>
        <w:rPr>
          <w:b/>
        </w:rPr>
      </w:pPr>
      <w:r w:rsidRPr="00544F14">
        <w:rPr>
          <w:b/>
        </w:rPr>
        <w:t xml:space="preserve">ПРОВЕРКА  В  ОТНОШЕНИИ </w:t>
      </w:r>
      <w:r>
        <w:rPr>
          <w:b/>
        </w:rPr>
        <w:t>ООО «УК «Городок»</w:t>
      </w:r>
    </w:p>
    <w:p w:rsidR="007122F1" w:rsidRPr="00544F14" w:rsidRDefault="007122F1" w:rsidP="003533D4">
      <w:pPr>
        <w:spacing w:after="0"/>
        <w:jc w:val="center"/>
        <w:rPr>
          <w:b/>
        </w:rPr>
      </w:pPr>
    </w:p>
    <w:p w:rsidR="007122F1" w:rsidRDefault="007122F1" w:rsidP="003415F3">
      <w:pPr>
        <w:spacing w:after="0" w:line="240" w:lineRule="auto"/>
        <w:ind w:firstLine="709"/>
        <w:jc w:val="both"/>
      </w:pPr>
      <w:r w:rsidRPr="009B4F8E">
        <w:t xml:space="preserve">В Госжилинспекцию Липецкой области поступило обращение от жителей, проживающих по адресу: г. Липецк, ул. </w:t>
      </w:r>
      <w:r>
        <w:t>Смородина, д.11,</w:t>
      </w:r>
      <w:r w:rsidRPr="009B4F8E">
        <w:t xml:space="preserve"> по вопросу </w:t>
      </w:r>
      <w:r>
        <w:t>надписей на фасаде дома, а также состояния ступеней аварийного выхода 1-го подъезда дома.</w:t>
      </w:r>
    </w:p>
    <w:p w:rsidR="007122F1" w:rsidRDefault="007122F1" w:rsidP="003415F3">
      <w:pPr>
        <w:spacing w:after="0" w:line="240" w:lineRule="auto"/>
        <w:ind w:firstLine="709"/>
        <w:jc w:val="both"/>
      </w:pPr>
      <w:r>
        <w:t>При проведении внеплановой выездной проверки 15.07.2014 установлено, что на торцевой стене 8-го подъезда указанного дома имеются надписи, нарушен штукатурный слой ступеней аварийного выхода 1-го подъезда дома.</w:t>
      </w:r>
    </w:p>
    <w:p w:rsidR="007122F1" w:rsidRDefault="007122F1" w:rsidP="003415F3">
      <w:pPr>
        <w:spacing w:after="0" w:line="240" w:lineRule="auto"/>
        <w:ind w:firstLine="709"/>
        <w:jc w:val="both"/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3" o:spid="_x0000_i1025" type="#_x0000_t75" alt="P1020033.JPG" style="width:429pt;height:321.75pt;visibility:visible">
            <v:imagedata r:id="rId4" o:title=""/>
          </v:shape>
        </w:pict>
      </w:r>
    </w:p>
    <w:p w:rsidR="007122F1" w:rsidRDefault="007122F1" w:rsidP="003415F3">
      <w:pPr>
        <w:spacing w:after="0" w:line="240" w:lineRule="auto"/>
        <w:ind w:firstLine="709"/>
        <w:jc w:val="both"/>
      </w:pPr>
      <w:r>
        <w:rPr>
          <w:noProof/>
          <w:lang w:eastAsia="ru-RU"/>
        </w:rPr>
        <w:pict>
          <v:shape id="Рисунок 1" o:spid="_x0000_i1026" type="#_x0000_t75" alt="P1020035.JPG" style="width:432.75pt;height:324.75pt;visibility:visible">
            <v:imagedata r:id="rId5" o:title=""/>
          </v:shape>
        </w:pict>
      </w:r>
    </w:p>
    <w:p w:rsidR="007122F1" w:rsidRDefault="007122F1" w:rsidP="003415F3">
      <w:pPr>
        <w:spacing w:after="0" w:line="240" w:lineRule="auto"/>
        <w:ind w:firstLine="709"/>
        <w:jc w:val="both"/>
      </w:pPr>
      <w:r>
        <w:t>По результатам проведения проверки ООО «УК «Городок» выдано предписание об устранении выявленных нарушений.</w:t>
      </w:r>
    </w:p>
    <w:p w:rsidR="007122F1" w:rsidRDefault="007122F1" w:rsidP="003415F3">
      <w:pPr>
        <w:spacing w:after="0" w:line="240" w:lineRule="auto"/>
        <w:ind w:firstLine="709"/>
        <w:jc w:val="both"/>
      </w:pPr>
      <w:r>
        <w:t>При проведении внеплановой выездной проверки 01.09.2014 установлено, что                ООО «УК «Городок» выполнило указанное предписание.</w:t>
      </w:r>
    </w:p>
    <w:p w:rsidR="007122F1" w:rsidRDefault="007122F1" w:rsidP="0023438A">
      <w:pPr>
        <w:spacing w:after="0" w:line="240" w:lineRule="auto"/>
        <w:ind w:left="709"/>
        <w:jc w:val="both"/>
      </w:pPr>
      <w:r>
        <w:rPr>
          <w:noProof/>
          <w:lang w:eastAsia="ru-RU"/>
        </w:rPr>
        <w:pict>
          <v:shape id="Рисунок 6" o:spid="_x0000_i1027" type="#_x0000_t75" alt="IMG_3518.JPG" style="width:342pt;height:256.5pt;visibility:visible">
            <v:imagedata r:id="rId6" o:title=""/>
          </v:shape>
        </w:pict>
      </w:r>
      <w:r>
        <w:rPr>
          <w:noProof/>
          <w:lang w:eastAsia="ru-RU"/>
        </w:rPr>
        <w:pict>
          <v:shape id="_x0000_i1028" type="#_x0000_t75" style="width:336pt;height:252pt">
            <v:imagedata r:id="rId7" o:title=""/>
          </v:shape>
        </w:pict>
      </w:r>
      <w:r>
        <w:rPr>
          <w:noProof/>
          <w:lang w:eastAsia="ru-RU"/>
        </w:rPr>
        <w:pict>
          <v:shape id="Рисунок 5" o:spid="_x0000_i1029" type="#_x0000_t75" alt="IMG_3517.JPG" style="width:342pt;height:256.5pt;visibility:visible">
            <v:imagedata r:id="rId8" o:title=""/>
          </v:shape>
        </w:pict>
      </w:r>
    </w:p>
    <w:sectPr w:rsidR="007122F1" w:rsidSect="0023438A">
      <w:pgSz w:w="11906" w:h="16838"/>
      <w:pgMar w:top="426" w:right="850" w:bottom="28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533D4"/>
    <w:rsid w:val="00036EF7"/>
    <w:rsid w:val="00044638"/>
    <w:rsid w:val="000B1CB5"/>
    <w:rsid w:val="0023438A"/>
    <w:rsid w:val="002A401D"/>
    <w:rsid w:val="002F2B2B"/>
    <w:rsid w:val="003415F3"/>
    <w:rsid w:val="003533D4"/>
    <w:rsid w:val="00452F27"/>
    <w:rsid w:val="00544F14"/>
    <w:rsid w:val="005554FC"/>
    <w:rsid w:val="005D6D7C"/>
    <w:rsid w:val="007122F1"/>
    <w:rsid w:val="00796351"/>
    <w:rsid w:val="007F3E5C"/>
    <w:rsid w:val="0089476A"/>
    <w:rsid w:val="00997893"/>
    <w:rsid w:val="009A4811"/>
    <w:rsid w:val="009B4F8E"/>
    <w:rsid w:val="009D41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533D4"/>
    <w:pPr>
      <w:spacing w:after="200" w:line="276" w:lineRule="auto"/>
    </w:pPr>
    <w:rPr>
      <w:rFonts w:ascii="Times New Roman" w:hAnsi="Times New Roman"/>
      <w:spacing w:val="-20"/>
      <w:sz w:val="28"/>
      <w:szCs w:val="28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3415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3415F3"/>
    <w:rPr>
      <w:rFonts w:ascii="Tahoma" w:hAnsi="Tahoma" w:cs="Tahoma"/>
      <w:spacing w:val="-20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31</TotalTime>
  <Pages>3</Pages>
  <Words>108</Words>
  <Characters>622</Characters>
  <Application>Microsoft Office Outlook</Application>
  <DocSecurity>0</DocSecurity>
  <Lines>0</Lines>
  <Paragraphs>0</Paragraphs>
  <ScaleCrop>false</ScaleCrop>
  <Company>DG Win&amp;Soft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cp:lastPrinted>2014-09-16T07:22:00Z</cp:lastPrinted>
  <dcterms:created xsi:type="dcterms:W3CDTF">2014-09-09T06:06:00Z</dcterms:created>
  <dcterms:modified xsi:type="dcterms:W3CDTF">2014-09-16T07:24:00Z</dcterms:modified>
</cp:coreProperties>
</file>